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D4FD" w14:textId="4683A297" w:rsidR="008657CC" w:rsidRPr="00792449" w:rsidRDefault="00354FE9" w:rsidP="00792449">
      <w:pPr>
        <w:pStyle w:val="Rubrik1"/>
        <w:rPr>
          <w:i/>
          <w:iCs/>
        </w:rPr>
      </w:pPr>
      <w:r w:rsidRPr="000B417E">
        <w:t>H</w:t>
      </w:r>
      <w:r w:rsidR="000802E5">
        <w:t>EJ</w:t>
      </w:r>
      <w:r w:rsidRPr="000B417E">
        <w:t>!</w:t>
      </w:r>
    </w:p>
    <w:p w14:paraId="2ACA5D19" w14:textId="77777777" w:rsidR="00792449" w:rsidRDefault="00792449" w:rsidP="00792449">
      <w:pPr>
        <w:pStyle w:val="Rubrik2"/>
        <w:rPr>
          <w:rFonts w:ascii="Times New Roman" w:hAnsi="Times New Roman"/>
          <w:color w:val="auto"/>
          <w:sz w:val="24"/>
        </w:rPr>
      </w:pPr>
      <w:r>
        <w:t>Vad är WSJ?</w:t>
      </w:r>
    </w:p>
    <w:p w14:paraId="08D15650" w14:textId="29DC5B61" w:rsidR="00792449" w:rsidRDefault="00792449" w:rsidP="00792449">
      <w:r w:rsidRPr="00792449">
        <w:t xml:space="preserve">World Scout Jamboree (WSJ) är världens största scoutläger och arrangeras vart fjärde år. Det är ett enormt internationellt läger där </w:t>
      </w:r>
      <w:r w:rsidRPr="00792449">
        <w:rPr>
          <w:rStyle w:val="s1"/>
        </w:rPr>
        <w:t>tiotusentals scouter, från hela världen</w:t>
      </w:r>
      <w:r w:rsidRPr="00792449">
        <w:t xml:space="preserve"> samlas för ett gemensamt äventyr.</w:t>
      </w:r>
      <w:r>
        <w:t xml:space="preserve"> </w:t>
      </w:r>
      <w:r w:rsidRPr="00792449">
        <w:rPr>
          <w:b/>
          <w:bCs/>
        </w:rPr>
        <w:t>År</w:t>
      </w:r>
      <w:r>
        <w:t xml:space="preserve"> </w:t>
      </w:r>
      <w:r>
        <w:rPr>
          <w:rStyle w:val="s1"/>
          <w:b/>
          <w:bCs/>
        </w:rPr>
        <w:t>2027 arrangeras jamboreen i Polen</w:t>
      </w:r>
      <w:r>
        <w:t>.</w:t>
      </w:r>
    </w:p>
    <w:p w14:paraId="3DCF4FEE" w14:textId="77777777" w:rsidR="00792449" w:rsidRDefault="00792449" w:rsidP="00792449"/>
    <w:p w14:paraId="702DA7A4" w14:textId="7327D93F" w:rsidR="00792449" w:rsidRDefault="00792449" w:rsidP="00792449">
      <w:pPr>
        <w:pStyle w:val="Rubrik2"/>
      </w:pPr>
      <w:r>
        <w:t>CMT ANORDNAR DIGITALA INFOMÖTEN</w:t>
      </w:r>
    </w:p>
    <w:p w14:paraId="22852648" w14:textId="0B7BB8C0" w:rsidR="00792449" w:rsidRDefault="00792449" w:rsidP="00792449">
      <w:r>
        <w:t>Inför ett så stort äventyr är det naturligt att det uppstår många frågor och funderingar</w:t>
      </w:r>
      <w:r>
        <w:t xml:space="preserve">, </w:t>
      </w:r>
      <w:r>
        <w:t>både hos scouter</w:t>
      </w:r>
      <w:r>
        <w:t xml:space="preserve"> och </w:t>
      </w:r>
      <w:r>
        <w:t>vårdnadshavare</w:t>
      </w:r>
      <w:r>
        <w:t xml:space="preserve">, men också för </w:t>
      </w:r>
      <w:r>
        <w:t>ledare</w:t>
      </w:r>
      <w:r>
        <w:t xml:space="preserve"> och funktionärer (</w:t>
      </w:r>
      <w:proofErr w:type="spellStart"/>
      <w:r>
        <w:t>IST</w:t>
      </w:r>
      <w:proofErr w:type="spellEnd"/>
      <w:r>
        <w:t>)</w:t>
      </w:r>
      <w:r>
        <w:t xml:space="preserve">. Därför arrangerar </w:t>
      </w:r>
      <w:r w:rsidRPr="00792449">
        <w:rPr>
          <w:rStyle w:val="s1"/>
        </w:rPr>
        <w:t>CMT (den svenska kontingentledningen)</w:t>
      </w:r>
      <w:r>
        <w:t xml:space="preserve"> digitala infoträffar där man får en tydlig helhetsbild av vad WSJ innebär.</w:t>
      </w:r>
    </w:p>
    <w:p w14:paraId="4D18CBDA" w14:textId="77777777" w:rsidR="00792449" w:rsidRDefault="00792449" w:rsidP="00792449">
      <w:pPr>
        <w:pStyle w:val="Rubrik2"/>
        <w:jc w:val="left"/>
      </w:pPr>
    </w:p>
    <w:p w14:paraId="6BF4E234" w14:textId="203851F0" w:rsidR="00792449" w:rsidRPr="00792449" w:rsidRDefault="00792449" w:rsidP="00792449">
      <w:pPr>
        <w:pStyle w:val="Rubrik2"/>
        <w:rPr>
          <w:sz w:val="28"/>
          <w:szCs w:val="30"/>
        </w:rPr>
      </w:pPr>
      <w:r w:rsidRPr="00792449">
        <w:rPr>
          <w:sz w:val="28"/>
          <w:szCs w:val="30"/>
        </w:rPr>
        <w:t xml:space="preserve">VECKA 4 – FÖR LEDARE &amp; </w:t>
      </w:r>
      <w:proofErr w:type="spellStart"/>
      <w:r w:rsidRPr="00792449">
        <w:rPr>
          <w:sz w:val="28"/>
          <w:szCs w:val="30"/>
        </w:rPr>
        <w:t>IST</w:t>
      </w:r>
      <w:proofErr w:type="spellEnd"/>
      <w:r w:rsidRPr="00792449">
        <w:rPr>
          <w:sz w:val="28"/>
          <w:szCs w:val="30"/>
        </w:rPr>
        <w:t xml:space="preserve"> (20–21 JANUAR</w:t>
      </w:r>
      <w:r>
        <w:rPr>
          <w:sz w:val="28"/>
          <w:szCs w:val="30"/>
        </w:rPr>
        <w:t>i, 19:00-20:30)</w:t>
      </w:r>
    </w:p>
    <w:p w14:paraId="06C0298D" w14:textId="00537823" w:rsidR="00792449" w:rsidRDefault="00792449" w:rsidP="00792449">
      <w:r>
        <w:t>Dessa infoträffar riktar sig till dig som är nyfiken på:</w:t>
      </w:r>
    </w:p>
    <w:p w14:paraId="29418058" w14:textId="77777777" w:rsidR="00792449" w:rsidRDefault="00792449" w:rsidP="00792449">
      <w:pPr>
        <w:pStyle w:val="Liststycke"/>
        <w:numPr>
          <w:ilvl w:val="0"/>
          <w:numId w:val="20"/>
        </w:numPr>
      </w:pPr>
      <w:r>
        <w:t>Ledarrollen på WSJ</w:t>
      </w:r>
      <w:r>
        <w:t xml:space="preserve"> </w:t>
      </w:r>
    </w:p>
    <w:p w14:paraId="29FCEF60" w14:textId="70E979B9" w:rsidR="00792449" w:rsidRDefault="00792449" w:rsidP="00792449">
      <w:pPr>
        <w:pStyle w:val="Liststycke"/>
        <w:numPr>
          <w:ilvl w:val="0"/>
          <w:numId w:val="20"/>
        </w:numPr>
      </w:pPr>
      <w:proofErr w:type="spellStart"/>
      <w:r>
        <w:t>IST</w:t>
      </w:r>
      <w:proofErr w:type="spellEnd"/>
      <w:r>
        <w:t>-rollen (International Service Team)</w:t>
      </w:r>
    </w:p>
    <w:p w14:paraId="03DA0926" w14:textId="77777777" w:rsidR="00792449" w:rsidRDefault="00792449" w:rsidP="00792449"/>
    <w:p w14:paraId="2970FAD7" w14:textId="05E5776A" w:rsidR="00792449" w:rsidRDefault="00792449" w:rsidP="00792449">
      <w:r>
        <w:t xml:space="preserve">Utöver det som gås igenom under vecka 5, så kommer detta mötet även gå </w:t>
      </w:r>
      <w:r w:rsidR="00234413">
        <w:t>djupare inpå</w:t>
      </w:r>
      <w:r>
        <w:t>:</w:t>
      </w:r>
    </w:p>
    <w:p w14:paraId="6777FACF" w14:textId="77777777" w:rsidR="00792449" w:rsidRDefault="00792449" w:rsidP="00792449">
      <w:pPr>
        <w:pStyle w:val="Liststycke"/>
        <w:numPr>
          <w:ilvl w:val="0"/>
          <w:numId w:val="22"/>
        </w:numPr>
      </w:pPr>
      <w:r>
        <w:t>Vad uppdragen innebär före, under och efter jamboreen</w:t>
      </w:r>
    </w:p>
    <w:p w14:paraId="00DDB53D" w14:textId="77777777" w:rsidR="00792449" w:rsidRDefault="00792449" w:rsidP="00792449">
      <w:pPr>
        <w:pStyle w:val="Liststycke"/>
        <w:numPr>
          <w:ilvl w:val="0"/>
          <w:numId w:val="22"/>
        </w:numPr>
      </w:pPr>
      <w:r>
        <w:t>Praktiska frågor som ansvar, förberedelser och kostnader</w:t>
      </w:r>
    </w:p>
    <w:p w14:paraId="547E9710" w14:textId="698F79E9" w:rsidR="00792449" w:rsidRDefault="00792449" w:rsidP="00792449">
      <w:pPr>
        <w:rPr>
          <w:rStyle w:val="s2"/>
        </w:rPr>
      </w:pPr>
    </w:p>
    <w:p w14:paraId="28C1179E" w14:textId="2EFFA3B6" w:rsidR="00792449" w:rsidRPr="00792449" w:rsidRDefault="00792449" w:rsidP="00792449">
      <w:pPr>
        <w:pStyle w:val="Rubrik2"/>
        <w:rPr>
          <w:sz w:val="28"/>
          <w:szCs w:val="30"/>
        </w:rPr>
      </w:pPr>
      <w:r w:rsidRPr="00792449">
        <w:rPr>
          <w:sz w:val="28"/>
          <w:szCs w:val="30"/>
        </w:rPr>
        <w:t>VECKA 5 – FÖR DELTAGARE &amp; VÅRDNADSHAVARE (27–28 JANUARI</w:t>
      </w:r>
      <w:r>
        <w:rPr>
          <w:sz w:val="28"/>
          <w:szCs w:val="30"/>
        </w:rPr>
        <w:t xml:space="preserve">, </w:t>
      </w:r>
      <w:r>
        <w:rPr>
          <w:sz w:val="28"/>
          <w:szCs w:val="30"/>
        </w:rPr>
        <w:t>19:00-20:30)</w:t>
      </w:r>
    </w:p>
    <w:p w14:paraId="0BF8E01E" w14:textId="77777777" w:rsidR="00792449" w:rsidRDefault="00792449" w:rsidP="00792449">
      <w:r>
        <w:t>Dessa träffar riktar sig till:</w:t>
      </w:r>
      <w:r>
        <w:t xml:space="preserve"> </w:t>
      </w:r>
    </w:p>
    <w:p w14:paraId="63EEB3F2" w14:textId="537F63C8" w:rsidR="00792449" w:rsidRDefault="00792449" w:rsidP="00792449">
      <w:pPr>
        <w:pStyle w:val="Liststycke"/>
        <w:numPr>
          <w:ilvl w:val="0"/>
          <w:numId w:val="19"/>
        </w:numPr>
      </w:pPr>
      <w:r>
        <w:t>Scouter i åldern för deltagande (upptäckare &amp; äventyrare)</w:t>
      </w:r>
    </w:p>
    <w:p w14:paraId="38A969E5" w14:textId="5022D914" w:rsidR="00792449" w:rsidRDefault="00792449" w:rsidP="00792449">
      <w:pPr>
        <w:pStyle w:val="Liststycke"/>
        <w:numPr>
          <w:ilvl w:val="0"/>
          <w:numId w:val="19"/>
        </w:numPr>
      </w:pPr>
      <w:r>
        <w:t>Vårdnadshavare</w:t>
      </w:r>
    </w:p>
    <w:p w14:paraId="56505460" w14:textId="77777777" w:rsidR="00792449" w:rsidRDefault="00792449" w:rsidP="00792449">
      <w:pPr>
        <w:pStyle w:val="Liststycke"/>
        <w:numPr>
          <w:ilvl w:val="0"/>
          <w:numId w:val="19"/>
        </w:numPr>
      </w:pPr>
      <w:r>
        <w:t>Ledare som vill använda mötet som stöd för lokal information</w:t>
      </w:r>
    </w:p>
    <w:p w14:paraId="62C1CD13" w14:textId="77777777" w:rsidR="00792449" w:rsidRDefault="00792449" w:rsidP="00792449"/>
    <w:p w14:paraId="3FE548D0" w14:textId="143D18E0" w:rsidR="00792449" w:rsidRDefault="00792449" w:rsidP="00792449">
      <w:r>
        <w:t>Innehållet motsvarar ett lokalt informationsmöte i kåren och går igenom</w:t>
      </w:r>
      <w:r>
        <w:t xml:space="preserve"> saker såsom</w:t>
      </w:r>
      <w:r>
        <w:t>:</w:t>
      </w:r>
    </w:p>
    <w:p w14:paraId="5A273784" w14:textId="77777777" w:rsidR="00792449" w:rsidRDefault="00792449" w:rsidP="00792449">
      <w:pPr>
        <w:pStyle w:val="Liststycke"/>
        <w:numPr>
          <w:ilvl w:val="0"/>
          <w:numId w:val="21"/>
        </w:numPr>
      </w:pPr>
      <w:r>
        <w:t>Vad World Scout Jamboree är</w:t>
      </w:r>
    </w:p>
    <w:p w14:paraId="151714FD" w14:textId="77777777" w:rsidR="00792449" w:rsidRDefault="00792449" w:rsidP="00792449">
      <w:pPr>
        <w:pStyle w:val="Liststycke"/>
        <w:numPr>
          <w:ilvl w:val="0"/>
          <w:numId w:val="21"/>
        </w:numPr>
      </w:pPr>
      <w:r>
        <w:t>Hur äventyret fungerar i praktiken</w:t>
      </w:r>
    </w:p>
    <w:p w14:paraId="318CE1FD" w14:textId="77777777" w:rsidR="00792449" w:rsidRDefault="00792449" w:rsidP="00792449">
      <w:pPr>
        <w:pStyle w:val="Liststycke"/>
        <w:numPr>
          <w:ilvl w:val="0"/>
          <w:numId w:val="21"/>
        </w:numPr>
      </w:pPr>
      <w:r>
        <w:t>Möjlighet att ställa frågor direkt till arrangörerna</w:t>
      </w:r>
    </w:p>
    <w:p w14:paraId="7DF3B1B5" w14:textId="058F8B3A" w:rsidR="000C013F" w:rsidRDefault="00792449" w:rsidP="00732ACA">
      <w:pPr>
        <w:pStyle w:val="Rubrik2"/>
      </w:pPr>
      <w:r>
        <w:lastRenderedPageBreak/>
        <w:t xml:space="preserve">FÄRDIGT MEJL/meddelande FÖR LEDARE &amp; </w:t>
      </w:r>
      <w:proofErr w:type="spellStart"/>
      <w:r>
        <w:t>IST</w:t>
      </w:r>
      <w:proofErr w:type="spellEnd"/>
      <w:r>
        <w:t xml:space="preserve"> </w:t>
      </w:r>
    </w:p>
    <w:p w14:paraId="7B404B2F" w14:textId="376AB827" w:rsidR="00234413" w:rsidRPr="00055F18" w:rsidRDefault="00234413" w:rsidP="00792449">
      <w:pPr>
        <w:rPr>
          <w:b/>
          <w:bCs/>
        </w:rPr>
      </w:pPr>
      <w:r w:rsidRPr="00055F18">
        <w:rPr>
          <w:b/>
          <w:bCs/>
        </w:rPr>
        <w:t xml:space="preserve">Ämne: Infoträff om World Scout </w:t>
      </w:r>
      <w:proofErr w:type="spellStart"/>
      <w:r w:rsidRPr="00055F18">
        <w:rPr>
          <w:b/>
          <w:bCs/>
        </w:rPr>
        <w:t>Jambore</w:t>
      </w:r>
      <w:proofErr w:type="spellEnd"/>
      <w:r w:rsidRPr="00055F18">
        <w:rPr>
          <w:b/>
          <w:bCs/>
        </w:rPr>
        <w:t xml:space="preserve"> 2027 Polen – </w:t>
      </w:r>
      <w:r w:rsidRPr="00055F18">
        <w:rPr>
          <w:b/>
          <w:bCs/>
        </w:rPr>
        <w:t xml:space="preserve">Ledare &amp; </w:t>
      </w:r>
      <w:proofErr w:type="spellStart"/>
      <w:r w:rsidRPr="00055F18">
        <w:rPr>
          <w:b/>
          <w:bCs/>
        </w:rPr>
        <w:t>IST</w:t>
      </w:r>
      <w:proofErr w:type="spellEnd"/>
    </w:p>
    <w:p w14:paraId="246A78F4" w14:textId="405440A2" w:rsidR="00792449" w:rsidRDefault="00792449" w:rsidP="00792449">
      <w:r>
        <w:t>Hej!</w:t>
      </w:r>
    </w:p>
    <w:p w14:paraId="23AEE52F" w14:textId="77777777" w:rsidR="00792449" w:rsidRDefault="00792449" w:rsidP="00792449"/>
    <w:p w14:paraId="079B0CED" w14:textId="77777777" w:rsidR="00792449" w:rsidRDefault="00792449" w:rsidP="00792449">
      <w:r>
        <w:t>Den svenska kontingentledningen (CMT) bjuder in till digitala och kostnadsfria infoträffar om World Scout Jamboree (WSJ) 2027 i Polen.</w:t>
      </w:r>
    </w:p>
    <w:p w14:paraId="624B9332" w14:textId="77777777" w:rsidR="00792449" w:rsidRDefault="00792449" w:rsidP="00792449"/>
    <w:p w14:paraId="085AE0B9" w14:textId="77777777" w:rsidR="00792449" w:rsidRDefault="00792449" w:rsidP="00792449">
      <w:r>
        <w:t>World Scout Jamboree är världens största scoutläger och samlar tiotusentals scouter och ledare från hela världen för ett internationellt äventyr fyllt av gemenskap, kulturutbyte och scouting i praktiken.</w:t>
      </w:r>
    </w:p>
    <w:p w14:paraId="216BE0D7" w14:textId="77777777" w:rsidR="00792449" w:rsidRDefault="00792449" w:rsidP="00792449"/>
    <w:p w14:paraId="429D6475" w14:textId="77777777" w:rsidR="00792449" w:rsidRDefault="00792449" w:rsidP="00792449">
      <w:r>
        <w:rPr>
          <w:rFonts w:ascii="Apple Color Emoji" w:hAnsi="Apple Color Emoji" w:cs="Apple Color Emoji"/>
        </w:rPr>
        <w:t>🕖</w:t>
      </w:r>
      <w:r>
        <w:t xml:space="preserve"> Tid: 19.00–20.30  </w:t>
      </w:r>
    </w:p>
    <w:p w14:paraId="149E3991" w14:textId="699FCD40" w:rsidR="00792449" w:rsidRDefault="00792449" w:rsidP="00792449">
      <w:r>
        <w:rPr>
          <w:rFonts w:ascii="Apple Color Emoji" w:hAnsi="Apple Color Emoji" w:cs="Apple Color Emoji"/>
        </w:rPr>
        <w:t>💻</w:t>
      </w:r>
      <w:r>
        <w:t xml:space="preserve"> Plats: Digitalt (du kan delta anonymt)</w:t>
      </w:r>
    </w:p>
    <w:p w14:paraId="151320D5" w14:textId="77777777" w:rsidR="00792449" w:rsidRDefault="00792449" w:rsidP="00792449">
      <w:r>
        <w:rPr>
          <w:rFonts w:ascii="Apple Color Emoji" w:hAnsi="Apple Color Emoji" w:cs="Apple Color Emoji"/>
        </w:rPr>
        <w:t>📅</w:t>
      </w:r>
      <w:r>
        <w:t xml:space="preserve"> 20 &amp; 21 januari – Ledare &amp; </w:t>
      </w:r>
      <w:proofErr w:type="spellStart"/>
      <w:r>
        <w:t>IST</w:t>
      </w:r>
      <w:proofErr w:type="spellEnd"/>
    </w:p>
    <w:p w14:paraId="19DF44DA" w14:textId="77777777" w:rsidR="00792449" w:rsidRDefault="00792449" w:rsidP="00792449"/>
    <w:p w14:paraId="25611EE3" w14:textId="77777777" w:rsidR="00792449" w:rsidRDefault="00792449" w:rsidP="00792449">
      <w:r>
        <w:t>Under infoträffen går vi igenom:</w:t>
      </w:r>
    </w:p>
    <w:p w14:paraId="19EAAD14" w14:textId="77777777" w:rsidR="00792449" w:rsidRDefault="00792449" w:rsidP="00792449">
      <w:r>
        <w:t xml:space="preserve">- Vad ledarrollen respektive </w:t>
      </w:r>
      <w:proofErr w:type="spellStart"/>
      <w:r>
        <w:t>IST</w:t>
      </w:r>
      <w:proofErr w:type="spellEnd"/>
      <w:r>
        <w:t xml:space="preserve">-rollen innebär på ett världsjamboree  </w:t>
      </w:r>
    </w:p>
    <w:p w14:paraId="5AFE9E19" w14:textId="77777777" w:rsidR="00792449" w:rsidRDefault="00792449" w:rsidP="00792449">
      <w:r>
        <w:t xml:space="preserve">- Hur förberedelserna ser ut – före, under och efter lägret  </w:t>
      </w:r>
    </w:p>
    <w:p w14:paraId="75040A02" w14:textId="77777777" w:rsidR="00792449" w:rsidRDefault="00792449" w:rsidP="00792449">
      <w:r>
        <w:t xml:space="preserve">- Kostnader och praktiska frågor  </w:t>
      </w:r>
    </w:p>
    <w:p w14:paraId="3700E244" w14:textId="77777777" w:rsidR="00792449" w:rsidRDefault="00792449" w:rsidP="00792449">
      <w:r>
        <w:t xml:space="preserve">- Möjlighet att ställa frågor direkt under mötet  </w:t>
      </w:r>
    </w:p>
    <w:p w14:paraId="37F527FD" w14:textId="77777777" w:rsidR="00792449" w:rsidRDefault="00792449" w:rsidP="00792449"/>
    <w:p w14:paraId="530BF438" w14:textId="77777777" w:rsidR="00792449" w:rsidRDefault="00792449" w:rsidP="00792449">
      <w:r>
        <w:t>Detta är ett utmärkt tillfälle för dig som är nyfiken på ett internationellt scoutuppdrag – eller vill få mer information innan du bestämmer dig.</w:t>
      </w:r>
    </w:p>
    <w:p w14:paraId="0CA4E3FC" w14:textId="77777777" w:rsidR="00792449" w:rsidRDefault="00792449" w:rsidP="00792449"/>
    <w:p w14:paraId="2CCAF3A5" w14:textId="0643314C" w:rsidR="00792449" w:rsidRDefault="00792449" w:rsidP="00792449">
      <w:r>
        <w:rPr>
          <w:rFonts w:ascii="Apple Color Emoji" w:hAnsi="Apple Color Emoji" w:cs="Apple Color Emoji"/>
        </w:rPr>
        <w:t>👉</w:t>
      </w:r>
      <w:r>
        <w:t xml:space="preserve"> Läs mer och hitta länkar här: </w:t>
      </w:r>
      <w:r w:rsidRPr="00792449">
        <w:t>hscouterna.se/wsj27-polen/infomoten</w:t>
      </w:r>
    </w:p>
    <w:p w14:paraId="00F1C428" w14:textId="77777777" w:rsidR="00792449" w:rsidRDefault="00792449" w:rsidP="00792449"/>
    <w:p w14:paraId="55FEE362" w14:textId="77777777" w:rsidR="00792449" w:rsidRDefault="00792449" w:rsidP="00792449">
      <w:r>
        <w:t xml:space="preserve">Vänliga hälsningar  </w:t>
      </w:r>
    </w:p>
    <w:p w14:paraId="7D15356C" w14:textId="3BB46FF9" w:rsidR="00234413" w:rsidRDefault="00792449" w:rsidP="00792449">
      <w:r>
        <w:t>[Din kår / Avsändare]</w:t>
      </w:r>
    </w:p>
    <w:p w14:paraId="14388252" w14:textId="77777777" w:rsidR="00234413" w:rsidRDefault="00234413">
      <w:pPr>
        <w:spacing w:line="240" w:lineRule="auto"/>
        <w:jc w:val="left"/>
      </w:pPr>
      <w:r>
        <w:br w:type="page"/>
      </w:r>
    </w:p>
    <w:p w14:paraId="3C9F4C12" w14:textId="265C2400" w:rsidR="00234413" w:rsidRDefault="00234413" w:rsidP="00234413">
      <w:pPr>
        <w:pStyle w:val="Rubrik2"/>
      </w:pPr>
      <w:r>
        <w:lastRenderedPageBreak/>
        <w:t xml:space="preserve">FÄRDIGT MEJL/meddelande FÖR </w:t>
      </w:r>
      <w:r>
        <w:t>deltagare &amp; vårdnadshavare</w:t>
      </w:r>
      <w:r>
        <w:t xml:space="preserve"> </w:t>
      </w:r>
    </w:p>
    <w:p w14:paraId="11BA8C26" w14:textId="1369E716" w:rsidR="00234413" w:rsidRPr="00234413" w:rsidRDefault="00234413" w:rsidP="00234413">
      <w:pPr>
        <w:rPr>
          <w:b/>
          <w:bCs/>
        </w:rPr>
      </w:pPr>
      <w:r w:rsidRPr="00234413">
        <w:rPr>
          <w:b/>
          <w:bCs/>
        </w:rPr>
        <w:t xml:space="preserve">Ämne: Infoträff om World Scout </w:t>
      </w:r>
      <w:proofErr w:type="spellStart"/>
      <w:r w:rsidRPr="00234413">
        <w:rPr>
          <w:b/>
          <w:bCs/>
        </w:rPr>
        <w:t>Jambore</w:t>
      </w:r>
      <w:proofErr w:type="spellEnd"/>
      <w:r w:rsidRPr="00234413">
        <w:rPr>
          <w:b/>
          <w:bCs/>
        </w:rPr>
        <w:t xml:space="preserve"> 2027 Polen – Deltagare &amp; Vårdnadshavare</w:t>
      </w:r>
    </w:p>
    <w:p w14:paraId="0B6D5E83" w14:textId="482A16D4" w:rsidR="00234413" w:rsidRDefault="00234413" w:rsidP="00234413">
      <w:pPr>
        <w:rPr>
          <w:rFonts w:ascii="Times New Roman" w:hAnsi="Times New Roman"/>
          <w:color w:val="auto"/>
          <w:sz w:val="24"/>
        </w:rPr>
      </w:pPr>
      <w:r>
        <w:t>Hej!</w:t>
      </w:r>
    </w:p>
    <w:p w14:paraId="7DCF8A46" w14:textId="77777777" w:rsidR="00234413" w:rsidRDefault="00234413" w:rsidP="00234413"/>
    <w:p w14:paraId="1DF89299" w14:textId="77777777" w:rsidR="00234413" w:rsidRPr="00234413" w:rsidRDefault="00234413" w:rsidP="00234413">
      <w:r w:rsidRPr="00234413">
        <w:rPr>
          <w:rStyle w:val="s1"/>
        </w:rPr>
        <w:t xml:space="preserve">Den svenska kontingentledningen (CMT) arrangerar </w:t>
      </w:r>
      <w:r w:rsidRPr="00234413">
        <w:t>digitala och kostnadsfria infoträffar</w:t>
      </w:r>
      <w:r w:rsidRPr="00234413">
        <w:rPr>
          <w:rStyle w:val="s1"/>
        </w:rPr>
        <w:t xml:space="preserve"> om </w:t>
      </w:r>
      <w:r w:rsidRPr="00234413">
        <w:t>World Scout Jamboree 2027 i Polen</w:t>
      </w:r>
      <w:r w:rsidRPr="00234413">
        <w:rPr>
          <w:rStyle w:val="s1"/>
        </w:rPr>
        <w:t>.</w:t>
      </w:r>
    </w:p>
    <w:p w14:paraId="641CB219" w14:textId="77777777" w:rsidR="00234413" w:rsidRPr="00234413" w:rsidRDefault="00234413" w:rsidP="00234413"/>
    <w:p w14:paraId="3BE963F7" w14:textId="77777777" w:rsidR="00234413" w:rsidRPr="00234413" w:rsidRDefault="00234413" w:rsidP="00234413">
      <w:r w:rsidRPr="00234413">
        <w:rPr>
          <w:rStyle w:val="s2"/>
        </w:rPr>
        <w:t>World Scout Jamboree (WSJ)</w:t>
      </w:r>
      <w:r w:rsidRPr="00234413">
        <w:t xml:space="preserve"> är världens största scoutläger och hålls vart fjärde år. Där möts </w:t>
      </w:r>
      <w:r w:rsidRPr="00234413">
        <w:rPr>
          <w:rStyle w:val="s2"/>
        </w:rPr>
        <w:t>scouter från hela världen</w:t>
      </w:r>
      <w:r w:rsidRPr="00234413">
        <w:t xml:space="preserve"> för att delta i ett stort internationellt äventyr med nya vänskaper, kulturutbyten, programaktiviteter och minnen för livet.</w:t>
      </w:r>
    </w:p>
    <w:p w14:paraId="03ACD061" w14:textId="77777777" w:rsidR="00234413" w:rsidRDefault="00234413" w:rsidP="00234413"/>
    <w:p w14:paraId="17C2BDF5" w14:textId="77777777" w:rsidR="00234413" w:rsidRDefault="00234413" w:rsidP="00234413">
      <w:r>
        <w:rPr>
          <w:rFonts w:ascii="Apple Color Emoji" w:hAnsi="Apple Color Emoji" w:cs="Apple Color Emoji"/>
        </w:rPr>
        <w:t>🕖</w:t>
      </w:r>
      <w:r>
        <w:t xml:space="preserve"> </w:t>
      </w:r>
      <w:r>
        <w:rPr>
          <w:rStyle w:val="s2"/>
          <w:b/>
          <w:bCs/>
        </w:rPr>
        <w:t>Tid:</w:t>
      </w:r>
      <w:r>
        <w:t xml:space="preserve"> 19.00–20.30</w:t>
      </w:r>
    </w:p>
    <w:p w14:paraId="24FE13A2" w14:textId="77777777" w:rsidR="00234413" w:rsidRDefault="00234413" w:rsidP="00234413">
      <w:r>
        <w:rPr>
          <w:rFonts w:ascii="Apple Color Emoji" w:hAnsi="Apple Color Emoji" w:cs="Apple Color Emoji"/>
        </w:rPr>
        <w:t>💻</w:t>
      </w:r>
      <w:r>
        <w:t xml:space="preserve"> </w:t>
      </w:r>
      <w:r>
        <w:rPr>
          <w:rStyle w:val="s2"/>
          <w:b/>
          <w:bCs/>
        </w:rPr>
        <w:t>Plats:</w:t>
      </w:r>
      <w:r>
        <w:t xml:space="preserve"> Digitalt (möjligt att delta anonymt)</w:t>
      </w:r>
    </w:p>
    <w:p w14:paraId="4243E719" w14:textId="77777777" w:rsidR="00234413" w:rsidRDefault="00234413" w:rsidP="00234413"/>
    <w:p w14:paraId="42057B3B" w14:textId="77777777" w:rsidR="00234413" w:rsidRDefault="00234413" w:rsidP="00234413">
      <w:r>
        <w:rPr>
          <w:rStyle w:val="s1"/>
          <w:rFonts w:ascii="Apple Color Emoji" w:hAnsi="Apple Color Emoji" w:cs="Apple Color Emoji"/>
        </w:rPr>
        <w:t>📅</w:t>
      </w:r>
      <w:r>
        <w:rPr>
          <w:rStyle w:val="s1"/>
        </w:rPr>
        <w:t xml:space="preserve"> </w:t>
      </w:r>
      <w:r>
        <w:rPr>
          <w:b/>
          <w:bCs/>
        </w:rPr>
        <w:t>27 &amp; 28 januari – för deltagare &amp; vårdnadshavare</w:t>
      </w:r>
    </w:p>
    <w:p w14:paraId="67555568" w14:textId="77777777" w:rsidR="00234413" w:rsidRDefault="00234413" w:rsidP="00234413"/>
    <w:p w14:paraId="4FBA61DA" w14:textId="77777777" w:rsidR="00234413" w:rsidRDefault="00234413" w:rsidP="00234413">
      <w:r>
        <w:t>Under infoträffen får ni:</w:t>
      </w:r>
    </w:p>
    <w:p w14:paraId="3C48D7B0" w14:textId="77777777" w:rsidR="00234413" w:rsidRDefault="00234413" w:rsidP="00234413">
      <w:r>
        <w:t>En genomgång av de olika rollerna på jamboreen</w:t>
      </w:r>
    </w:p>
    <w:p w14:paraId="51875F91" w14:textId="77777777" w:rsidR="00234413" w:rsidRDefault="00234413" w:rsidP="00234413">
      <w:r>
        <w:t>En tydligare bild av äventyret – vad det är och hur det fungerar i praktiken</w:t>
      </w:r>
    </w:p>
    <w:p w14:paraId="516A1557" w14:textId="77777777" w:rsidR="00234413" w:rsidRDefault="00234413" w:rsidP="00234413">
      <w:r>
        <w:t>Information som motsvarar ett lokalt informationsmöte i kåren</w:t>
      </w:r>
    </w:p>
    <w:p w14:paraId="6DC1985F" w14:textId="77777777" w:rsidR="00234413" w:rsidRDefault="00234413" w:rsidP="00234413">
      <w:r>
        <w:t>Möjlighet att ställa frågor direkt till arrangörerna</w:t>
      </w:r>
    </w:p>
    <w:p w14:paraId="36FF78B0" w14:textId="77777777" w:rsidR="00234413" w:rsidRDefault="00234413" w:rsidP="00234413"/>
    <w:p w14:paraId="01C5BB4D" w14:textId="77777777" w:rsidR="00234413" w:rsidRDefault="00234413" w:rsidP="00234413">
      <w:r>
        <w:t>Infoträffen är ett bra tillfälle att få en helhetsbild och avgöra om WSJ 2027 är rätt äventyr för er.</w:t>
      </w:r>
    </w:p>
    <w:p w14:paraId="19AF37C4" w14:textId="77777777" w:rsidR="00234413" w:rsidRDefault="00234413" w:rsidP="00234413"/>
    <w:p w14:paraId="71FB15EC" w14:textId="3CECF773" w:rsidR="00234413" w:rsidRDefault="00234413" w:rsidP="00234413">
      <w:r>
        <w:rPr>
          <w:rFonts w:ascii="Apple Color Emoji" w:hAnsi="Apple Color Emoji" w:cs="Apple Color Emoji"/>
        </w:rPr>
        <w:t>👉</w:t>
      </w:r>
      <w:r>
        <w:t xml:space="preserve"> Läs mer och hitta länkar här: scouterna.se/wsj27-polen</w:t>
      </w:r>
      <w:r>
        <w:t>/infomoten</w:t>
      </w:r>
    </w:p>
    <w:p w14:paraId="4884E6A9" w14:textId="77777777" w:rsidR="00234413" w:rsidRDefault="00234413" w:rsidP="00234413"/>
    <w:p w14:paraId="2D91B8D6" w14:textId="77777777" w:rsidR="00234413" w:rsidRDefault="00234413" w:rsidP="00234413">
      <w:proofErr w:type="spellStart"/>
      <w:r>
        <w:t>Scoutiga</w:t>
      </w:r>
      <w:proofErr w:type="spellEnd"/>
      <w:r>
        <w:t xml:space="preserve"> hälsningar</w:t>
      </w:r>
    </w:p>
    <w:p w14:paraId="4A6CC29B" w14:textId="77777777" w:rsidR="00234413" w:rsidRDefault="00234413" w:rsidP="00234413">
      <w:r>
        <w:t>[Din kår / Avsändare]</w:t>
      </w:r>
    </w:p>
    <w:p w14:paraId="13B5ACD7" w14:textId="77777777" w:rsidR="00234413" w:rsidRPr="00792449" w:rsidRDefault="00234413" w:rsidP="00792449"/>
    <w:sectPr w:rsidR="00234413" w:rsidRPr="00792449" w:rsidSect="00AD6E59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D2A90" w14:textId="77777777" w:rsidR="00732AED" w:rsidRDefault="00732AED" w:rsidP="00AD6E59">
      <w:pPr>
        <w:spacing w:line="240" w:lineRule="auto"/>
      </w:pPr>
      <w:r>
        <w:separator/>
      </w:r>
    </w:p>
  </w:endnote>
  <w:endnote w:type="continuationSeparator" w:id="0">
    <w:p w14:paraId="4FCE919E" w14:textId="77777777" w:rsidR="00732AED" w:rsidRDefault="00732AED" w:rsidP="00AD6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E1DB0D9-23E4-CC46-A9D9-F9AC10DD6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A5221F-8876-BE45-B3DA-4B68B8DCF9D2}"/>
    <w:embedBold r:id="rId3" w:fontKey="{CB4DCF64-04BD-7F45-99EB-82C23E3AE923}"/>
    <w:embedItalic r:id="rId4" w:fontKey="{BD5F9990-B2D0-4A4F-802A-0EAA819768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5FD9760-A16D-7546-9E9B-0F470175A08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828B59E-F8E8-5B40-937E-250877045A14}"/>
  </w:font>
  <w:font w:name="TeeFranklin Bk">
    <w:panose1 w:val="02000606050000020004"/>
    <w:charset w:val="4D"/>
    <w:family w:val="auto"/>
    <w:notTrueType/>
    <w:pitch w:val="variable"/>
    <w:sig w:usb0="8000002F" w:usb1="5000004A" w:usb2="00000000" w:usb3="00000000" w:csb0="0000011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FA86FD5-18BB-5D4F-B770-4ADEB3774419}"/>
    <w:embedBold r:id="rId8" w:fontKey="{F8FAD827-204A-404F-9EC3-93E0D241775F}"/>
    <w:embedItalic r:id="rId9" w:fontKey="{F47D45EC-F9E0-AF41-9783-6667E964A716}"/>
  </w:font>
  <w:font w:name="Mighty Rooster">
    <w:altName w:val="mighty rooster"/>
    <w:panose1 w:val="02000500000000000000"/>
    <w:charset w:val="00"/>
    <w:family w:val="auto"/>
    <w:notTrueType/>
    <w:pitch w:val="variable"/>
    <w:sig w:usb0="00000003" w:usb1="10000000" w:usb2="00000000" w:usb3="00000000" w:csb0="00000001" w:csb1="00000000"/>
  </w:font>
  <w:font w:name="Times New Roman (CS-rubriker)">
    <w:altName w:val="Times New Roman"/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3" w:fontKey="{F6DCF992-31B3-D94F-A525-F55E7B797446}"/>
    <w:embedItalic r:id="rId14" w:fontKey="{AB328ADF-727B-954A-9C52-9D83E5E1566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2C5DE023-DA1F-FC4F-8E8B-FF18B18E93E9}"/>
    <w:embedBold r:id="rId16" w:fontKey="{B762BFBF-B6B7-BD47-84FA-1DA1B0869446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214268428"/>
      <w:docPartObj>
        <w:docPartGallery w:val="Page Numbers (Bottom of Page)"/>
        <w:docPartUnique/>
      </w:docPartObj>
    </w:sdtPr>
    <w:sdtContent>
      <w:p w14:paraId="2E7DC7AC" w14:textId="77777777" w:rsidR="00354FE9" w:rsidRDefault="00354FE9">
        <w:pPr>
          <w:pStyle w:val="Sidfot"/>
          <w:framePr w:wrap="none" w:vAnchor="text" w:hAnchor="margin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2A61D8F8" w14:textId="77777777" w:rsidR="00354FE9" w:rsidRDefault="00354FE9" w:rsidP="00354FE9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57CFB" w14:textId="77777777" w:rsidR="00354FE9" w:rsidRDefault="005F638E" w:rsidP="00354FE9">
    <w:pPr>
      <w:pStyle w:val="Sidfot"/>
      <w:ind w:firstLine="360"/>
    </w:pPr>
    <w:r>
      <w:rPr>
        <w:noProof/>
        <w14:ligatures w14:val="standardContextual"/>
      </w:rPr>
      <w:drawing>
        <wp:anchor distT="0" distB="0" distL="114300" distR="114300" simplePos="0" relativeHeight="251662339" behindDoc="1" locked="0" layoutInCell="1" allowOverlap="1" wp14:anchorId="55E1FB23" wp14:editId="596C406F">
          <wp:simplePos x="0" y="0"/>
          <wp:positionH relativeFrom="column">
            <wp:posOffset>5328285</wp:posOffset>
          </wp:positionH>
          <wp:positionV relativeFrom="paragraph">
            <wp:posOffset>30480</wp:posOffset>
          </wp:positionV>
          <wp:extent cx="1691640" cy="1075301"/>
          <wp:effectExtent l="0" t="0" r="0" b="0"/>
          <wp:wrapNone/>
          <wp:docPr id="1396173008" name="Bildobjekt 4" descr="En bild som visar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173008" name="Bildobjekt 4" descr="En bild som visar skärmbild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968" cy="1077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4BF">
      <w:rPr>
        <w:noProof/>
        <w14:ligatures w14:val="standardContextual"/>
      </w:rPr>
      <w:drawing>
        <wp:anchor distT="0" distB="0" distL="114300" distR="114300" simplePos="0" relativeHeight="251660291" behindDoc="1" locked="0" layoutInCell="1" allowOverlap="1" wp14:anchorId="28F0D08C" wp14:editId="397D45C1">
          <wp:simplePos x="0" y="0"/>
          <wp:positionH relativeFrom="column">
            <wp:posOffset>5325271</wp:posOffset>
          </wp:positionH>
          <wp:positionV relativeFrom="paragraph">
            <wp:posOffset>46251</wp:posOffset>
          </wp:positionV>
          <wp:extent cx="1711892" cy="1052195"/>
          <wp:effectExtent l="0" t="0" r="0" b="0"/>
          <wp:wrapNone/>
          <wp:docPr id="513570907" name="Bildobjekt 2" descr="En bild som visar gul, Rektangel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570907" name="Bildobjekt 2" descr="En bild som visar gul, Rektangel, skärmbild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245" cy="1059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EC5"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15E9CE1D" wp14:editId="4594EF93">
          <wp:simplePos x="0" y="0"/>
          <wp:positionH relativeFrom="column">
            <wp:posOffset>5325130</wp:posOffset>
          </wp:positionH>
          <wp:positionV relativeFrom="paragraph">
            <wp:posOffset>48905</wp:posOffset>
          </wp:positionV>
          <wp:extent cx="1712537" cy="1052591"/>
          <wp:effectExtent l="0" t="0" r="0" b="0"/>
          <wp:wrapNone/>
          <wp:docPr id="1796801802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801802" name="Bildobjekt 179680180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37" cy="1052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8868C2" w14:textId="77777777" w:rsidR="00354FE9" w:rsidRDefault="00354FE9" w:rsidP="00354FE9">
    <w:pPr>
      <w:pStyle w:val="Sidfot"/>
      <w:ind w:firstLine="360"/>
    </w:pPr>
  </w:p>
  <w:p w14:paraId="5E27CC2E" w14:textId="77777777" w:rsidR="00354FE9" w:rsidRDefault="00354FE9" w:rsidP="00354FE9">
    <w:pPr>
      <w:pStyle w:val="Sidfot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DB7A75A" wp14:editId="099C1671">
              <wp:simplePos x="0" y="0"/>
              <wp:positionH relativeFrom="column">
                <wp:posOffset>5497195</wp:posOffset>
              </wp:positionH>
              <wp:positionV relativeFrom="paragraph">
                <wp:posOffset>168275</wp:posOffset>
              </wp:positionV>
              <wp:extent cx="991235" cy="440055"/>
              <wp:effectExtent l="0" t="0" r="0" b="0"/>
              <wp:wrapNone/>
              <wp:docPr id="1533519074" name="Textru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1235" cy="440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82B3D9" w14:textId="77777777" w:rsidR="00354FE9" w:rsidRPr="00354FE9" w:rsidRDefault="00354FE9" w:rsidP="00354FE9">
                          <w:pPr>
                            <w:pStyle w:val="Sidfot"/>
                            <w:jc w:val="right"/>
                            <w:rPr>
                              <w:rFonts w:ascii="Mighty Rooster" w:hAnsi="Mighty Rooster"/>
                              <w:color w:val="FEFFFF" w:themeColor="accent6"/>
                              <w:sz w:val="40"/>
                              <w:szCs w:val="40"/>
                            </w:rPr>
                          </w:pPr>
                          <w:r w:rsidRPr="00354FE9">
                            <w:rPr>
                              <w:rFonts w:ascii="Mighty Rooster" w:hAnsi="Mighty Rooster"/>
                              <w:color w:val="FEFFFF" w:themeColor="accent6"/>
                              <w:sz w:val="40"/>
                              <w:szCs w:val="40"/>
                            </w:rPr>
                            <w:t xml:space="preserve">SIDA </w:t>
                          </w:r>
                          <w:sdt>
                            <w:sdtPr>
                              <w:rPr>
                                <w:rStyle w:val="Sidnummer"/>
                                <w:rFonts w:ascii="Mighty Rooster" w:hAnsi="Mighty Rooster"/>
                                <w:color w:val="FEFFFF" w:themeColor="accent6"/>
                                <w:sz w:val="40"/>
                                <w:szCs w:val="40"/>
                              </w:rPr>
                              <w:id w:val="129956416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354FE9">
                                <w:rPr>
                                  <w:rStyle w:val="Sidnummer"/>
                                  <w:rFonts w:ascii="Mighty Rooster" w:hAnsi="Mighty Rooster"/>
                                  <w:color w:val="FEFFFF" w:themeColor="accent6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 w:rsidRPr="00354FE9">
                                <w:rPr>
                                  <w:rStyle w:val="Sidnummer"/>
                                  <w:rFonts w:ascii="Mighty Rooster" w:hAnsi="Mighty Rooster"/>
                                  <w:color w:val="FEFFFF" w:themeColor="accent6"/>
                                  <w:sz w:val="40"/>
                                  <w:szCs w:val="40"/>
                                </w:rPr>
                                <w:instrText xml:space="preserve"> PAGE </w:instrText>
                              </w:r>
                              <w:r w:rsidRPr="00354FE9">
                                <w:rPr>
                                  <w:rStyle w:val="Sidnummer"/>
                                  <w:rFonts w:ascii="Mighty Rooster" w:hAnsi="Mighty Rooster"/>
                                  <w:color w:val="FEFFFF" w:themeColor="accent6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Pr="00354FE9">
                                <w:rPr>
                                  <w:rStyle w:val="Sidnummer"/>
                                  <w:rFonts w:ascii="Mighty Rooster" w:hAnsi="Mighty Rooster"/>
                                  <w:color w:val="FEFFFF" w:themeColor="accent6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354FE9">
                                <w:rPr>
                                  <w:rStyle w:val="Sidnummer"/>
                                  <w:rFonts w:ascii="Mighty Rooster" w:hAnsi="Mighty Rooster"/>
                                  <w:color w:val="FEFFFF" w:themeColor="accent6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7A75A" id="_x0000_t202" coordsize="21600,21600" o:spt="202" path="m,l,21600r21600,l21600,xe">
              <v:stroke joinstyle="miter"/>
              <v:path gradientshapeok="t" o:connecttype="rect"/>
            </v:shapetype>
            <v:shape id="Textruta 8" o:spid="_x0000_s1026" type="#_x0000_t202" style="position:absolute;left:0;text-align:left;margin-left:432.85pt;margin-top:13.25pt;width:78.05pt;height:34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" filled="f" stroked="f" strokeweight=".5pt">
              <v:textbox>
                <w:txbxContent>
                  <w:p w14:paraId="2F82B3D9" w14:textId="77777777" w:rsidR="00354FE9" w:rsidRPr="00354FE9" w:rsidRDefault="00354FE9" w:rsidP="00354FE9">
                    <w:pPr>
                      <w:pStyle w:val="Sidfot"/>
                      <w:jc w:val="right"/>
                      <w:rPr>
                        <w:rFonts w:ascii="Mighty Rooster" w:hAnsi="Mighty Rooster"/>
                        <w:color w:val="FEFFFF" w:themeColor="accent6"/>
                        <w:sz w:val="40"/>
                        <w:szCs w:val="40"/>
                      </w:rPr>
                    </w:pPr>
                    <w:r w:rsidRPr="00354FE9">
                      <w:rPr>
                        <w:rFonts w:ascii="Mighty Rooster" w:hAnsi="Mighty Rooster"/>
                        <w:color w:val="FEFFFF" w:themeColor="accent6"/>
                        <w:sz w:val="40"/>
                        <w:szCs w:val="40"/>
                      </w:rPr>
                      <w:t xml:space="preserve">SIDA </w:t>
                    </w:r>
                    <w:sdt>
                      <w:sdtPr>
                        <w:rPr>
                          <w:rStyle w:val="Sidnummer"/>
                          <w:rFonts w:ascii="Mighty Rooster" w:hAnsi="Mighty Rooster"/>
                          <w:color w:val="FEFFFF" w:themeColor="accent6"/>
                          <w:sz w:val="40"/>
                          <w:szCs w:val="40"/>
                        </w:rPr>
                        <w:id w:val="1299564168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354FE9">
                          <w:rPr>
                            <w:rStyle w:val="Sidnummer"/>
                            <w:rFonts w:ascii="Mighty Rooster" w:hAnsi="Mighty Rooster"/>
                            <w:color w:val="FEFFFF" w:themeColor="accent6"/>
                            <w:sz w:val="40"/>
                            <w:szCs w:val="40"/>
                          </w:rPr>
                          <w:fldChar w:fldCharType="begin"/>
                        </w:r>
                        <w:r w:rsidRPr="00354FE9">
                          <w:rPr>
                            <w:rStyle w:val="Sidnummer"/>
                            <w:rFonts w:ascii="Mighty Rooster" w:hAnsi="Mighty Rooster"/>
                            <w:color w:val="FEFFFF" w:themeColor="accent6"/>
                            <w:sz w:val="40"/>
                            <w:szCs w:val="40"/>
                          </w:rPr>
                          <w:instrText xml:space="preserve"> PAGE </w:instrText>
                        </w:r>
                        <w:r w:rsidRPr="00354FE9">
                          <w:rPr>
                            <w:rStyle w:val="Sidnummer"/>
                            <w:rFonts w:ascii="Mighty Rooster" w:hAnsi="Mighty Rooster"/>
                            <w:color w:val="FEFFFF" w:themeColor="accent6"/>
                            <w:sz w:val="40"/>
                            <w:szCs w:val="40"/>
                          </w:rPr>
                          <w:fldChar w:fldCharType="separate"/>
                        </w:r>
                        <w:r w:rsidRPr="00354FE9">
                          <w:rPr>
                            <w:rStyle w:val="Sidnummer"/>
                            <w:rFonts w:ascii="Mighty Rooster" w:hAnsi="Mighty Rooster"/>
                            <w:color w:val="FEFFFF" w:themeColor="accent6"/>
                            <w:sz w:val="40"/>
                            <w:szCs w:val="40"/>
                          </w:rPr>
                          <w:t>2</w:t>
                        </w:r>
                        <w:r w:rsidRPr="00354FE9">
                          <w:rPr>
                            <w:rStyle w:val="Sidnummer"/>
                            <w:rFonts w:ascii="Mighty Rooster" w:hAnsi="Mighty Rooster"/>
                            <w:color w:val="FEFFFF" w:themeColor="accent6"/>
                            <w:sz w:val="40"/>
                            <w:szCs w:val="4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14:paraId="37D0DFF2" w14:textId="77777777" w:rsidR="00354FE9" w:rsidRDefault="00354FE9">
    <w:pPr>
      <w:pStyle w:val="Sidfot"/>
    </w:pPr>
  </w:p>
  <w:p w14:paraId="632C1B95" w14:textId="77777777" w:rsidR="001F5F25" w:rsidRDefault="001F5F25" w:rsidP="00354FE9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538F5" w14:textId="77777777" w:rsidR="00732AED" w:rsidRDefault="00732AED" w:rsidP="00AD6E59">
      <w:pPr>
        <w:spacing w:line="240" w:lineRule="auto"/>
      </w:pPr>
      <w:r>
        <w:separator/>
      </w:r>
    </w:p>
  </w:footnote>
  <w:footnote w:type="continuationSeparator" w:id="0">
    <w:p w14:paraId="4348496A" w14:textId="77777777" w:rsidR="00732AED" w:rsidRDefault="00732AED" w:rsidP="00AD6E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AA1F058" w14:paraId="624AA001" w14:textId="77777777" w:rsidTr="3AA1F058">
      <w:trPr>
        <w:trHeight w:val="300"/>
      </w:trPr>
      <w:tc>
        <w:tcPr>
          <w:tcW w:w="3020" w:type="dxa"/>
        </w:tcPr>
        <w:p w14:paraId="56B118D3" w14:textId="77777777" w:rsidR="3AA1F058" w:rsidRDefault="3AA1F058" w:rsidP="3AA1F058">
          <w:pPr>
            <w:pStyle w:val="Sidhuvud"/>
            <w:ind w:left="-115"/>
            <w:jc w:val="left"/>
          </w:pPr>
        </w:p>
      </w:tc>
      <w:tc>
        <w:tcPr>
          <w:tcW w:w="3020" w:type="dxa"/>
        </w:tcPr>
        <w:p w14:paraId="63122ADF" w14:textId="77777777" w:rsidR="3AA1F058" w:rsidRDefault="3AA1F058" w:rsidP="3AA1F058">
          <w:pPr>
            <w:pStyle w:val="Sidhuvud"/>
            <w:jc w:val="center"/>
          </w:pPr>
        </w:p>
      </w:tc>
      <w:tc>
        <w:tcPr>
          <w:tcW w:w="3020" w:type="dxa"/>
        </w:tcPr>
        <w:p w14:paraId="4B038D25" w14:textId="77777777" w:rsidR="3AA1F058" w:rsidRDefault="3AA1F058" w:rsidP="3AA1F058">
          <w:pPr>
            <w:pStyle w:val="Sidhuvud"/>
            <w:ind w:right="-115"/>
            <w:jc w:val="right"/>
          </w:pPr>
        </w:p>
      </w:tc>
    </w:tr>
  </w:tbl>
  <w:p w14:paraId="63E91EDA" w14:textId="77777777" w:rsidR="3AA1F058" w:rsidRDefault="3AA1F058" w:rsidP="3AA1F05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9D3"/>
    <w:multiLevelType w:val="multilevel"/>
    <w:tmpl w:val="56DC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12A52"/>
    <w:multiLevelType w:val="hybridMultilevel"/>
    <w:tmpl w:val="A2868D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A2624"/>
    <w:multiLevelType w:val="hybridMultilevel"/>
    <w:tmpl w:val="B356A08C"/>
    <w:lvl w:ilvl="0" w:tplc="AA6A55A6">
      <w:numFmt w:val="bullet"/>
      <w:lvlText w:val="-"/>
      <w:lvlJc w:val="left"/>
      <w:pPr>
        <w:ind w:left="720" w:hanging="360"/>
      </w:pPr>
      <w:rPr>
        <w:rFonts w:ascii="TeeFranklin Bk" w:eastAsiaTheme="minorHAnsi" w:hAnsi="TeeFranklin B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7E81"/>
    <w:multiLevelType w:val="multilevel"/>
    <w:tmpl w:val="CA3E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420CE"/>
    <w:multiLevelType w:val="hybridMultilevel"/>
    <w:tmpl w:val="770A55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A0DB5"/>
    <w:multiLevelType w:val="multilevel"/>
    <w:tmpl w:val="F498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9046A3"/>
    <w:multiLevelType w:val="multilevel"/>
    <w:tmpl w:val="3888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D0670D"/>
    <w:multiLevelType w:val="multilevel"/>
    <w:tmpl w:val="7BA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3D5"/>
    <w:multiLevelType w:val="hybridMultilevel"/>
    <w:tmpl w:val="1C847326"/>
    <w:lvl w:ilvl="0" w:tplc="AA6A55A6">
      <w:numFmt w:val="bullet"/>
      <w:lvlText w:val="-"/>
      <w:lvlJc w:val="left"/>
      <w:pPr>
        <w:ind w:left="720" w:hanging="360"/>
      </w:pPr>
      <w:rPr>
        <w:rFonts w:ascii="TeeFranklin Bk" w:eastAsiaTheme="minorHAnsi" w:hAnsi="TeeFranklin B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42C27"/>
    <w:multiLevelType w:val="multilevel"/>
    <w:tmpl w:val="06A4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76536E"/>
    <w:multiLevelType w:val="hybridMultilevel"/>
    <w:tmpl w:val="7A660484"/>
    <w:lvl w:ilvl="0" w:tplc="AA6A55A6">
      <w:numFmt w:val="bullet"/>
      <w:lvlText w:val="-"/>
      <w:lvlJc w:val="left"/>
      <w:pPr>
        <w:ind w:left="720" w:hanging="360"/>
      </w:pPr>
      <w:rPr>
        <w:rFonts w:ascii="TeeFranklin Bk" w:eastAsiaTheme="minorHAnsi" w:hAnsi="TeeFranklin B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A2462"/>
    <w:multiLevelType w:val="multilevel"/>
    <w:tmpl w:val="016E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B66D76"/>
    <w:multiLevelType w:val="multilevel"/>
    <w:tmpl w:val="4854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443920"/>
    <w:multiLevelType w:val="hybridMultilevel"/>
    <w:tmpl w:val="9438C8F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718B5"/>
    <w:multiLevelType w:val="multilevel"/>
    <w:tmpl w:val="0F90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6A73B9"/>
    <w:multiLevelType w:val="multilevel"/>
    <w:tmpl w:val="C720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A866F26"/>
    <w:multiLevelType w:val="hybridMultilevel"/>
    <w:tmpl w:val="B43E2A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50318"/>
    <w:multiLevelType w:val="hybridMultilevel"/>
    <w:tmpl w:val="D5CCA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059BD"/>
    <w:multiLevelType w:val="multilevel"/>
    <w:tmpl w:val="F77A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7E613F"/>
    <w:multiLevelType w:val="hybridMultilevel"/>
    <w:tmpl w:val="80B64D92"/>
    <w:lvl w:ilvl="0" w:tplc="AA6A55A6">
      <w:numFmt w:val="bullet"/>
      <w:lvlText w:val="-"/>
      <w:lvlJc w:val="left"/>
      <w:pPr>
        <w:ind w:left="720" w:hanging="360"/>
      </w:pPr>
      <w:rPr>
        <w:rFonts w:ascii="TeeFranklin Bk" w:eastAsiaTheme="minorHAnsi" w:hAnsi="TeeFranklin Bk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66A0E"/>
    <w:multiLevelType w:val="multilevel"/>
    <w:tmpl w:val="D0AC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5050B6"/>
    <w:multiLevelType w:val="multilevel"/>
    <w:tmpl w:val="2364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24127C"/>
    <w:multiLevelType w:val="hybridMultilevel"/>
    <w:tmpl w:val="965CE5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9796">
    <w:abstractNumId w:val="6"/>
  </w:num>
  <w:num w:numId="2" w16cid:durableId="820387052">
    <w:abstractNumId w:val="18"/>
  </w:num>
  <w:num w:numId="3" w16cid:durableId="1774089276">
    <w:abstractNumId w:val="9"/>
  </w:num>
  <w:num w:numId="4" w16cid:durableId="1227256651">
    <w:abstractNumId w:val="15"/>
  </w:num>
  <w:num w:numId="5" w16cid:durableId="1975213263">
    <w:abstractNumId w:val="7"/>
  </w:num>
  <w:num w:numId="6" w16cid:durableId="907149314">
    <w:abstractNumId w:val="5"/>
  </w:num>
  <w:num w:numId="7" w16cid:durableId="741945112">
    <w:abstractNumId w:val="0"/>
  </w:num>
  <w:num w:numId="8" w16cid:durableId="637032565">
    <w:abstractNumId w:val="12"/>
  </w:num>
  <w:num w:numId="9" w16cid:durableId="147944321">
    <w:abstractNumId w:val="17"/>
  </w:num>
  <w:num w:numId="10" w16cid:durableId="1228145559">
    <w:abstractNumId w:val="8"/>
  </w:num>
  <w:num w:numId="11" w16cid:durableId="1177233025">
    <w:abstractNumId w:val="13"/>
  </w:num>
  <w:num w:numId="12" w16cid:durableId="2010213598">
    <w:abstractNumId w:val="19"/>
  </w:num>
  <w:num w:numId="13" w16cid:durableId="1817991733">
    <w:abstractNumId w:val="2"/>
  </w:num>
  <w:num w:numId="14" w16cid:durableId="734744282">
    <w:abstractNumId w:val="10"/>
  </w:num>
  <w:num w:numId="15" w16cid:durableId="332344952">
    <w:abstractNumId w:val="11"/>
  </w:num>
  <w:num w:numId="16" w16cid:durableId="775104043">
    <w:abstractNumId w:val="21"/>
  </w:num>
  <w:num w:numId="17" w16cid:durableId="295451695">
    <w:abstractNumId w:val="14"/>
  </w:num>
  <w:num w:numId="18" w16cid:durableId="1852866092">
    <w:abstractNumId w:val="3"/>
  </w:num>
  <w:num w:numId="19" w16cid:durableId="929314462">
    <w:abstractNumId w:val="22"/>
  </w:num>
  <w:num w:numId="20" w16cid:durableId="1211259073">
    <w:abstractNumId w:val="4"/>
  </w:num>
  <w:num w:numId="21" w16cid:durableId="255022081">
    <w:abstractNumId w:val="16"/>
  </w:num>
  <w:num w:numId="22" w16cid:durableId="1364791099">
    <w:abstractNumId w:val="1"/>
  </w:num>
  <w:num w:numId="23" w16cid:durableId="11053471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isplayBackgroundShape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BE"/>
    <w:rsid w:val="0000710B"/>
    <w:rsid w:val="00055F18"/>
    <w:rsid w:val="000802E5"/>
    <w:rsid w:val="00095098"/>
    <w:rsid w:val="000B417E"/>
    <w:rsid w:val="000C013F"/>
    <w:rsid w:val="000E7A36"/>
    <w:rsid w:val="000F6261"/>
    <w:rsid w:val="001979FB"/>
    <w:rsid w:val="001F5F25"/>
    <w:rsid w:val="00204FE0"/>
    <w:rsid w:val="00221E45"/>
    <w:rsid w:val="00234413"/>
    <w:rsid w:val="00264EF7"/>
    <w:rsid w:val="00282A03"/>
    <w:rsid w:val="002868DB"/>
    <w:rsid w:val="00296D65"/>
    <w:rsid w:val="003445A5"/>
    <w:rsid w:val="00345FDD"/>
    <w:rsid w:val="00354FE9"/>
    <w:rsid w:val="003668CC"/>
    <w:rsid w:val="00372137"/>
    <w:rsid w:val="003C6C86"/>
    <w:rsid w:val="003F3C1B"/>
    <w:rsid w:val="0040327C"/>
    <w:rsid w:val="0040382A"/>
    <w:rsid w:val="0041590C"/>
    <w:rsid w:val="00441EC2"/>
    <w:rsid w:val="00442C84"/>
    <w:rsid w:val="00446E4F"/>
    <w:rsid w:val="00461C14"/>
    <w:rsid w:val="004B4944"/>
    <w:rsid w:val="004D2CFE"/>
    <w:rsid w:val="004F192B"/>
    <w:rsid w:val="004F3EDD"/>
    <w:rsid w:val="005100A1"/>
    <w:rsid w:val="005163F9"/>
    <w:rsid w:val="005327F7"/>
    <w:rsid w:val="00551BB1"/>
    <w:rsid w:val="005A419E"/>
    <w:rsid w:val="005C1DEB"/>
    <w:rsid w:val="005D5262"/>
    <w:rsid w:val="005D66D4"/>
    <w:rsid w:val="005F5FA5"/>
    <w:rsid w:val="005F638E"/>
    <w:rsid w:val="00617C67"/>
    <w:rsid w:val="00633DBE"/>
    <w:rsid w:val="006D5843"/>
    <w:rsid w:val="006E3691"/>
    <w:rsid w:val="0072268C"/>
    <w:rsid w:val="00732ACA"/>
    <w:rsid w:val="00732AED"/>
    <w:rsid w:val="00736A2D"/>
    <w:rsid w:val="00792449"/>
    <w:rsid w:val="00793FB2"/>
    <w:rsid w:val="007A4EC5"/>
    <w:rsid w:val="007B29DE"/>
    <w:rsid w:val="008175F7"/>
    <w:rsid w:val="00846E40"/>
    <w:rsid w:val="008657CC"/>
    <w:rsid w:val="00894380"/>
    <w:rsid w:val="008C4FF5"/>
    <w:rsid w:val="008C5860"/>
    <w:rsid w:val="008D6A17"/>
    <w:rsid w:val="00947FBE"/>
    <w:rsid w:val="009678D9"/>
    <w:rsid w:val="00A21C23"/>
    <w:rsid w:val="00AD6E59"/>
    <w:rsid w:val="00AE1BBD"/>
    <w:rsid w:val="00BE1657"/>
    <w:rsid w:val="00BF0811"/>
    <w:rsid w:val="00C273FE"/>
    <w:rsid w:val="00CA1F83"/>
    <w:rsid w:val="00CD17E9"/>
    <w:rsid w:val="00D12A3D"/>
    <w:rsid w:val="00D2507D"/>
    <w:rsid w:val="00D7502B"/>
    <w:rsid w:val="00E0412E"/>
    <w:rsid w:val="00E04224"/>
    <w:rsid w:val="00E106E2"/>
    <w:rsid w:val="00E5380A"/>
    <w:rsid w:val="00E63F28"/>
    <w:rsid w:val="00E658CC"/>
    <w:rsid w:val="00E9128D"/>
    <w:rsid w:val="00EA48EB"/>
    <w:rsid w:val="00ED492E"/>
    <w:rsid w:val="00F124BF"/>
    <w:rsid w:val="00F2269B"/>
    <w:rsid w:val="00F3433D"/>
    <w:rsid w:val="00F36A75"/>
    <w:rsid w:val="00F43715"/>
    <w:rsid w:val="00F835CF"/>
    <w:rsid w:val="00F92ABE"/>
    <w:rsid w:val="00F97716"/>
    <w:rsid w:val="3AA1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B0A31"/>
  <w15:chartTrackingRefBased/>
  <w15:docId w15:val="{D7AE46D9-B64D-6A4B-8095-1D2303D5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12E"/>
    <w:pPr>
      <w:spacing w:line="360" w:lineRule="auto"/>
      <w:jc w:val="both"/>
    </w:pPr>
    <w:rPr>
      <w:rFonts w:ascii="TeeFranklin Bk" w:hAnsi="TeeFranklin Bk"/>
      <w:color w:val="000000" w:themeColor="text1"/>
      <w:kern w:val="0"/>
      <w:sz w:val="22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F92ABE"/>
    <w:pPr>
      <w:keepNext/>
      <w:keepLines/>
      <w:spacing w:before="480" w:after="80" w:line="480" w:lineRule="auto"/>
      <w:outlineLvl w:val="0"/>
    </w:pPr>
    <w:rPr>
      <w:rFonts w:ascii="Mighty Rooster" w:eastAsiaTheme="majorEastAsia" w:hAnsi="Mighty Rooster" w:cs="Times New Roman (CS-rubriker)"/>
      <w:caps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92ABE"/>
    <w:pPr>
      <w:keepNext/>
      <w:keepLines/>
      <w:spacing w:before="160" w:after="80"/>
      <w:outlineLvl w:val="1"/>
    </w:pPr>
    <w:rPr>
      <w:rFonts w:ascii="Mighty Rooster" w:eastAsiaTheme="majorEastAsia" w:hAnsi="Mighty Rooster" w:cs="Times New Roman (CS-rubriker)"/>
      <w:caps/>
      <w:color w:val="2B7389" w:themeColor="accent3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F638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05566" w:themeColor="accent3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D6E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9A340F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D6E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9A340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D6E5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D6E5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D6E5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D6E5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92ABE"/>
    <w:rPr>
      <w:rFonts w:ascii="Mighty Rooster" w:eastAsiaTheme="majorEastAsia" w:hAnsi="Mighty Rooster" w:cs="Times New Roman (CS-rubriker)"/>
      <w:caps/>
      <w:color w:val="000000" w:themeColor="text1"/>
      <w:kern w:val="0"/>
      <w:sz w:val="52"/>
      <w:szCs w:val="40"/>
      <w14:ligatures w14:val="none"/>
    </w:rPr>
  </w:style>
  <w:style w:type="character" w:customStyle="1" w:styleId="Rubrik2Char">
    <w:name w:val="Rubrik 2 Char"/>
    <w:basedOn w:val="Standardstycketeckensnitt"/>
    <w:link w:val="Rubrik2"/>
    <w:uiPriority w:val="9"/>
    <w:rsid w:val="00F92ABE"/>
    <w:rPr>
      <w:rFonts w:ascii="Mighty Rooster" w:eastAsiaTheme="majorEastAsia" w:hAnsi="Mighty Rooster" w:cs="Times New Roman (CS-rubriker)"/>
      <w:caps/>
      <w:color w:val="2B7389" w:themeColor="accent3"/>
      <w:kern w:val="0"/>
      <w:sz w:val="32"/>
      <w:szCs w:val="32"/>
      <w14:ligatures w14:val="non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F638E"/>
    <w:rPr>
      <w:rFonts w:eastAsiaTheme="majorEastAsia" w:cstheme="majorBidi"/>
      <w:color w:val="205566" w:themeColor="accent3" w:themeShade="BF"/>
      <w:kern w:val="0"/>
      <w:sz w:val="28"/>
      <w:szCs w:val="28"/>
      <w14:ligatures w14:val="non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D6E59"/>
    <w:rPr>
      <w:rFonts w:eastAsiaTheme="majorEastAsia" w:cstheme="majorBidi"/>
      <w:i/>
      <w:iCs/>
      <w:color w:val="9A340F" w:themeColor="accent1" w:themeShade="BF"/>
      <w:kern w:val="0"/>
      <w:sz w:val="26"/>
      <w14:ligatures w14:val="non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D6E59"/>
    <w:rPr>
      <w:rFonts w:eastAsiaTheme="majorEastAsia" w:cstheme="majorBidi"/>
      <w:color w:val="9A340F" w:themeColor="accent1" w:themeShade="BF"/>
      <w:kern w:val="0"/>
      <w:sz w:val="26"/>
      <w14:ligatures w14:val="non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D6E59"/>
    <w:rPr>
      <w:rFonts w:eastAsiaTheme="majorEastAsia" w:cstheme="majorBidi"/>
      <w:i/>
      <w:iCs/>
      <w:color w:val="595959" w:themeColor="text1" w:themeTint="A6"/>
      <w:kern w:val="0"/>
      <w:sz w:val="26"/>
      <w14:ligatures w14:val="non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D6E59"/>
    <w:rPr>
      <w:rFonts w:eastAsiaTheme="majorEastAsia" w:cstheme="majorBidi"/>
      <w:color w:val="595959" w:themeColor="text1" w:themeTint="A6"/>
      <w:kern w:val="0"/>
      <w:sz w:val="26"/>
      <w14:ligatures w14:val="non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D6E59"/>
    <w:rPr>
      <w:rFonts w:eastAsiaTheme="majorEastAsia" w:cstheme="majorBidi"/>
      <w:i/>
      <w:iCs/>
      <w:color w:val="272727" w:themeColor="text1" w:themeTint="D8"/>
      <w:kern w:val="0"/>
      <w:sz w:val="26"/>
      <w14:ligatures w14:val="non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D6E59"/>
    <w:rPr>
      <w:rFonts w:eastAsiaTheme="majorEastAsia" w:cstheme="majorBidi"/>
      <w:color w:val="272727" w:themeColor="text1" w:themeTint="D8"/>
      <w:kern w:val="0"/>
      <w:sz w:val="26"/>
      <w14:ligatures w14:val="none"/>
    </w:rPr>
  </w:style>
  <w:style w:type="paragraph" w:styleId="Rubrik">
    <w:name w:val="Title"/>
    <w:aliases w:val="Titel"/>
    <w:basedOn w:val="Normal"/>
    <w:next w:val="Normal"/>
    <w:link w:val="RubrikChar"/>
    <w:uiPriority w:val="10"/>
    <w:qFormat/>
    <w:rsid w:val="00F92ABE"/>
    <w:pPr>
      <w:spacing w:before="360" w:after="80" w:line="240" w:lineRule="auto"/>
      <w:jc w:val="left"/>
    </w:pPr>
    <w:rPr>
      <w:rFonts w:ascii="Mighty Rooster" w:eastAsiaTheme="majorEastAsia" w:hAnsi="Mighty Rooster" w:cs="Times New Roman (CS-rubriker)"/>
      <w:caps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F92ABE"/>
    <w:rPr>
      <w:rFonts w:ascii="Mighty Rooster" w:eastAsiaTheme="majorEastAsia" w:hAnsi="Mighty Rooster" w:cs="Times New Roman (CS-rubriker)"/>
      <w:caps/>
      <w:spacing w:val="-10"/>
      <w:kern w:val="28"/>
      <w:sz w:val="56"/>
      <w:szCs w:val="56"/>
      <w14:ligatures w14:val="none"/>
    </w:rPr>
  </w:style>
  <w:style w:type="paragraph" w:styleId="Underrubrik">
    <w:name w:val="Subtitle"/>
    <w:aliases w:val="Undertitel"/>
    <w:basedOn w:val="Normal"/>
    <w:next w:val="Normal"/>
    <w:link w:val="UnderrubrikChar"/>
    <w:uiPriority w:val="11"/>
    <w:qFormat/>
    <w:rsid w:val="00AD6E59"/>
    <w:pPr>
      <w:numPr>
        <w:ilvl w:val="1"/>
      </w:numPr>
      <w:spacing w:after="160"/>
    </w:pPr>
    <w:rPr>
      <w:rFonts w:ascii="Mighty Rooster" w:eastAsiaTheme="majorEastAsia" w:hAnsi="Mighty Rooster" w:cstheme="majorBidi"/>
      <w:color w:val="auto"/>
      <w:spacing w:val="15"/>
      <w:sz w:val="40"/>
      <w:szCs w:val="28"/>
    </w:rPr>
  </w:style>
  <w:style w:type="character" w:customStyle="1" w:styleId="UnderrubrikChar">
    <w:name w:val="Underrubrik Char"/>
    <w:aliases w:val="Undertitel Char"/>
    <w:basedOn w:val="Standardstycketeckensnitt"/>
    <w:link w:val="Underrubrik"/>
    <w:uiPriority w:val="11"/>
    <w:rsid w:val="00AD6E59"/>
    <w:rPr>
      <w:rFonts w:ascii="Mighty Rooster" w:eastAsiaTheme="majorEastAsia" w:hAnsi="Mighty Rooster" w:cstheme="majorBidi"/>
      <w:spacing w:val="15"/>
      <w:kern w:val="0"/>
      <w:sz w:val="40"/>
      <w:szCs w:val="28"/>
      <w14:ligatures w14:val="none"/>
    </w:rPr>
  </w:style>
  <w:style w:type="paragraph" w:styleId="Citat">
    <w:name w:val="Quote"/>
    <w:basedOn w:val="Normal"/>
    <w:next w:val="Normal"/>
    <w:link w:val="CitatChar"/>
    <w:uiPriority w:val="29"/>
    <w:rsid w:val="00AD6E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D6E59"/>
    <w:rPr>
      <w:rFonts w:ascii="Garamond" w:hAnsi="Garamond"/>
      <w:i/>
      <w:iCs/>
      <w:color w:val="404040" w:themeColor="text1" w:themeTint="BF"/>
      <w:kern w:val="0"/>
      <w:sz w:val="26"/>
      <w14:ligatures w14:val="none"/>
    </w:rPr>
  </w:style>
  <w:style w:type="paragraph" w:styleId="Liststycke">
    <w:name w:val="List Paragraph"/>
    <w:basedOn w:val="Normal"/>
    <w:uiPriority w:val="34"/>
    <w:rsid w:val="00AD6E5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AD6E59"/>
    <w:rPr>
      <w:i/>
      <w:iCs/>
      <w:color w:val="9A340F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AD6E59"/>
    <w:pPr>
      <w:pBdr>
        <w:top w:val="single" w:sz="4" w:space="10" w:color="9A340F" w:themeColor="accent1" w:themeShade="BF"/>
        <w:bottom w:val="single" w:sz="4" w:space="10" w:color="9A340F" w:themeColor="accent1" w:themeShade="BF"/>
      </w:pBdr>
      <w:spacing w:before="360" w:after="360"/>
      <w:ind w:left="864" w:right="864"/>
      <w:jc w:val="center"/>
    </w:pPr>
    <w:rPr>
      <w:i/>
      <w:iCs/>
      <w:color w:val="9A340F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D6E59"/>
    <w:rPr>
      <w:rFonts w:ascii="Garamond" w:hAnsi="Garamond"/>
      <w:i/>
      <w:iCs/>
      <w:color w:val="9A340F" w:themeColor="accent1" w:themeShade="BF"/>
      <w:kern w:val="0"/>
      <w:sz w:val="26"/>
      <w14:ligatures w14:val="none"/>
    </w:rPr>
  </w:style>
  <w:style w:type="character" w:styleId="Starkreferens">
    <w:name w:val="Intense Reference"/>
    <w:basedOn w:val="Standardstycketeckensnitt"/>
    <w:uiPriority w:val="32"/>
    <w:rsid w:val="00AD6E59"/>
    <w:rPr>
      <w:b/>
      <w:bCs/>
      <w:smallCaps/>
      <w:color w:val="9A340F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D6E59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D6E59"/>
    <w:rPr>
      <w:rFonts w:ascii="Garamond" w:hAnsi="Garamond"/>
      <w:color w:val="000000" w:themeColor="text1"/>
      <w:kern w:val="0"/>
      <w:sz w:val="26"/>
      <w14:ligatures w14:val="none"/>
    </w:rPr>
  </w:style>
  <w:style w:type="paragraph" w:styleId="Sidfot">
    <w:name w:val="footer"/>
    <w:basedOn w:val="Normal"/>
    <w:link w:val="SidfotChar"/>
    <w:uiPriority w:val="99"/>
    <w:unhideWhenUsed/>
    <w:rsid w:val="00AD6E59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D6E59"/>
    <w:rPr>
      <w:rFonts w:ascii="Garamond" w:hAnsi="Garamond"/>
      <w:color w:val="000000" w:themeColor="text1"/>
      <w:kern w:val="0"/>
      <w:sz w:val="26"/>
      <w14:ligatures w14:val="none"/>
    </w:rPr>
  </w:style>
  <w:style w:type="character" w:styleId="Sidnummer">
    <w:name w:val="page number"/>
    <w:basedOn w:val="Standardstycketeckensnitt"/>
    <w:uiPriority w:val="99"/>
    <w:semiHidden/>
    <w:unhideWhenUsed/>
    <w:rsid w:val="00354FE9"/>
  </w:style>
  <w:style w:type="character" w:styleId="Betoning">
    <w:name w:val="Emphasis"/>
    <w:basedOn w:val="Standardstycketeckensnitt"/>
    <w:uiPriority w:val="20"/>
    <w:rsid w:val="008657CC"/>
    <w:rPr>
      <w:i/>
      <w:iCs/>
    </w:rPr>
  </w:style>
  <w:style w:type="table" w:styleId="Tabellrutnt">
    <w:name w:val="Table Grid"/>
    <w:basedOn w:val="Normaltabel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41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sv-SE"/>
    </w:rPr>
  </w:style>
  <w:style w:type="character" w:customStyle="1" w:styleId="eop">
    <w:name w:val="eop"/>
    <w:basedOn w:val="Standardstycketeckensnitt"/>
    <w:rsid w:val="000B417E"/>
  </w:style>
  <w:style w:type="character" w:customStyle="1" w:styleId="normaltextrun">
    <w:name w:val="normaltextrun"/>
    <w:basedOn w:val="Standardstycketeckensnitt"/>
    <w:rsid w:val="000B417E"/>
  </w:style>
  <w:style w:type="paragraph" w:styleId="Innehllsfrteckningsrubrik">
    <w:name w:val="TOC Heading"/>
    <w:basedOn w:val="Rubrik1"/>
    <w:next w:val="Normal"/>
    <w:uiPriority w:val="39"/>
    <w:unhideWhenUsed/>
    <w:qFormat/>
    <w:rsid w:val="005F638E"/>
    <w:pPr>
      <w:spacing w:after="0" w:line="276" w:lineRule="auto"/>
      <w:jc w:val="left"/>
      <w:outlineLvl w:val="9"/>
    </w:pPr>
    <w:rPr>
      <w:rFonts w:asciiTheme="majorHAnsi" w:hAnsiTheme="majorHAnsi"/>
      <w:b/>
      <w:bCs/>
      <w:color w:val="205566" w:themeColor="accent3" w:themeShade="BF"/>
      <w:sz w:val="28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8D6A17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8D6A17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8D6A17"/>
    <w:rPr>
      <w:color w:val="1F5160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semiHidden/>
    <w:unhideWhenUsed/>
    <w:rsid w:val="008D6A17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8D6A17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8D6A17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8D6A17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8D6A17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8D6A17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8D6A17"/>
    <w:pPr>
      <w:ind w:left="1760"/>
      <w:jc w:val="left"/>
    </w:pPr>
    <w:rPr>
      <w:rFonts w:asciiTheme="minorHAnsi" w:hAnsiTheme="minorHAnsi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63F2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63F2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63F28"/>
    <w:rPr>
      <w:rFonts w:ascii="TeeFranklin Bk" w:hAnsi="TeeFranklin Bk"/>
      <w:color w:val="000000" w:themeColor="text1"/>
      <w:kern w:val="0"/>
      <w:sz w:val="20"/>
      <w:szCs w:val="20"/>
      <w14:ligatures w14:val="non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63F2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63F28"/>
    <w:rPr>
      <w:rFonts w:ascii="TeeFranklin Bk" w:hAnsi="TeeFranklin Bk"/>
      <w:b/>
      <w:bCs/>
      <w:color w:val="000000" w:themeColor="text1"/>
      <w:kern w:val="0"/>
      <w:sz w:val="20"/>
      <w:szCs w:val="20"/>
      <w14:ligatures w14:val="none"/>
    </w:rPr>
  </w:style>
  <w:style w:type="paragraph" w:customStyle="1" w:styleId="p1">
    <w:name w:val="p1"/>
    <w:basedOn w:val="Normal"/>
    <w:rsid w:val="0079244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sv-SE"/>
    </w:rPr>
  </w:style>
  <w:style w:type="paragraph" w:customStyle="1" w:styleId="p2">
    <w:name w:val="p2"/>
    <w:basedOn w:val="Normal"/>
    <w:rsid w:val="0079244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sv-SE"/>
    </w:rPr>
  </w:style>
  <w:style w:type="character" w:customStyle="1" w:styleId="s1">
    <w:name w:val="s1"/>
    <w:basedOn w:val="Standardstycketeckensnitt"/>
    <w:rsid w:val="00792449"/>
  </w:style>
  <w:style w:type="paragraph" w:customStyle="1" w:styleId="p3">
    <w:name w:val="p3"/>
    <w:basedOn w:val="Normal"/>
    <w:rsid w:val="0079244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sv-SE"/>
    </w:rPr>
  </w:style>
  <w:style w:type="character" w:customStyle="1" w:styleId="s2">
    <w:name w:val="s2"/>
    <w:basedOn w:val="Standardstycketeckensnitt"/>
    <w:rsid w:val="00792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WSJ Färgpalett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CE4615"/>
      </a:accent1>
      <a:accent2>
        <a:srgbClr val="F5C028"/>
      </a:accent2>
      <a:accent3>
        <a:srgbClr val="2B7389"/>
      </a:accent3>
      <a:accent4>
        <a:srgbClr val="768A32"/>
      </a:accent4>
      <a:accent5>
        <a:srgbClr val="965913"/>
      </a:accent5>
      <a:accent6>
        <a:srgbClr val="FEFFFF"/>
      </a:accent6>
      <a:hlink>
        <a:srgbClr val="1F5160"/>
      </a:hlink>
      <a:folHlink>
        <a:srgbClr val="51602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a98b73-9f77-4464-ae6b-0c19c0a32fc4" xsi:nil="true"/>
    <lcf76f155ced4ddcb4097134ff3c332f xmlns="8e4bcb23-ec57-4f7c-8891-cd4d86dd12c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DE33DDC8EB6F40BC8D95A12DD8E2BC" ma:contentTypeVersion="14" ma:contentTypeDescription="Create a new document." ma:contentTypeScope="" ma:versionID="d7f414b6cb1ccc911f5a9bef2b11e75b">
  <xsd:schema xmlns:xsd="http://www.w3.org/2001/XMLSchema" xmlns:xs="http://www.w3.org/2001/XMLSchema" xmlns:p="http://schemas.microsoft.com/office/2006/metadata/properties" xmlns:ns2="8e4bcb23-ec57-4f7c-8891-cd4d86dd12c5" xmlns:ns3="26a98b73-9f77-4464-ae6b-0c19c0a32fc4" targetNamespace="http://schemas.microsoft.com/office/2006/metadata/properties" ma:root="true" ma:fieldsID="5a90fdf50c2b5bda7608c7d88dceaf18" ns2:_="" ns3:_="">
    <xsd:import namespace="8e4bcb23-ec57-4f7c-8891-cd4d86dd12c5"/>
    <xsd:import namespace="26a98b73-9f77-4464-ae6b-0c19c0a32f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bcb23-ec57-4f7c-8891-cd4d86dd1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559c95e-54ef-4c91-b850-b694aa19f8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98b73-9f77-4464-ae6b-0c19c0a32f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9b9d4b-2901-484b-b9a3-998ce612f4dc}" ma:internalName="TaxCatchAll" ma:showField="CatchAllData" ma:web="26a98b73-9f77-4464-ae6b-0c19c0a32f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FDEF48-1F96-46F9-9E4F-7141C4DA7895}">
  <ds:schemaRefs>
    <ds:schemaRef ds:uri="http://schemas.microsoft.com/office/2006/metadata/properties"/>
    <ds:schemaRef ds:uri="http://schemas.microsoft.com/office/infopath/2007/PartnerControls"/>
    <ds:schemaRef ds:uri="26a98b73-9f77-4464-ae6b-0c19c0a32fc4"/>
    <ds:schemaRef ds:uri="8e4bcb23-ec57-4f7c-8891-cd4d86dd12c5"/>
  </ds:schemaRefs>
</ds:datastoreItem>
</file>

<file path=customXml/itemProps2.xml><?xml version="1.0" encoding="utf-8"?>
<ds:datastoreItem xmlns:ds="http://schemas.openxmlformats.org/officeDocument/2006/customXml" ds:itemID="{4AFF8C20-D281-47D4-861F-F32DD0A3E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bcb23-ec57-4f7c-8891-cd4d86dd12c5"/>
    <ds:schemaRef ds:uri="26a98b73-9f77-4464-ae6b-0c19c0a32f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EFE792-C0E4-4681-90D6-726B6EC90A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FBB7E4-2C0F-A247-95D4-2DCBA2A3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Digitala infoträffar.docx</Template>
  <TotalTime>0</TotalTime>
  <Pages>3</Pages>
  <Words>570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Filip Hohenthal</cp:lastModifiedBy>
  <cp:revision>3</cp:revision>
  <dcterms:created xsi:type="dcterms:W3CDTF">2026-01-12T21:16:00Z</dcterms:created>
  <dcterms:modified xsi:type="dcterms:W3CDTF">2026-01-12T21:17:00Z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0x010100F1DE33DDC8EB6F40BC8D95A12DD8E2BC</vt:lpwstr>
  </property>
  <property fmtid="{D5CDD505-2E9C-101B-9397-08002B2CF9AE}" pid="3" name="MediaServiceImageTags">
    <vt:lpwstr/>
  </property>
</Properties>
</file>